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8212" w14:textId="61D2EB3B" w:rsidR="00362890" w:rsidRPr="00080EC8" w:rsidRDefault="00362890" w:rsidP="00362890">
      <w:pPr>
        <w:pStyle w:val="Heading2"/>
        <w:rPr>
          <w:sz w:val="44"/>
          <w:szCs w:val="44"/>
          <w:lang w:val="nl-NL"/>
        </w:rPr>
      </w:pPr>
      <w:r w:rsidRPr="00080EC8">
        <w:rPr>
          <w:sz w:val="44"/>
          <w:szCs w:val="44"/>
          <w:lang w:val="nl-NL"/>
        </w:rPr>
        <w:t xml:space="preserve">Aanvraagformulier </w:t>
      </w:r>
      <w:r w:rsidR="00080EC8" w:rsidRPr="00080EC8">
        <w:rPr>
          <w:sz w:val="44"/>
          <w:szCs w:val="44"/>
          <w:lang w:val="nl-NL"/>
        </w:rPr>
        <w:t>Lening Gepensioneerden ex-Shell</w:t>
      </w:r>
    </w:p>
    <w:p w14:paraId="048DEBB2" w14:textId="77777777" w:rsidR="00362890" w:rsidRPr="00362890" w:rsidRDefault="00362890" w:rsidP="00362890">
      <w:pPr>
        <w:pStyle w:val="Heading3"/>
        <w:rPr>
          <w:lang w:val="nl-NL"/>
        </w:rPr>
      </w:pPr>
      <w:r w:rsidRPr="00362890">
        <w:rPr>
          <w:lang w:val="nl-NL"/>
        </w:rPr>
        <w:t>Persoonlijke gegevens</w:t>
      </w:r>
    </w:p>
    <w:p w14:paraId="5397C881" w14:textId="3EC64E48" w:rsidR="00362890" w:rsidRPr="00080EC8" w:rsidRDefault="00362890" w:rsidP="00080EC8">
      <w:pPr>
        <w:spacing w:after="0"/>
        <w:rPr>
          <w:lang w:val="nl-NL"/>
        </w:rPr>
      </w:pPr>
      <w:r w:rsidRPr="00080EC8">
        <w:rPr>
          <w:lang w:val="nl-NL"/>
        </w:rPr>
        <w:t>Volledige naam:</w:t>
      </w:r>
    </w:p>
    <w:p w14:paraId="00F3E997" w14:textId="7E2F37E3" w:rsidR="00362890" w:rsidRPr="00080EC8" w:rsidRDefault="00362890" w:rsidP="00080EC8">
      <w:pPr>
        <w:spacing w:after="0"/>
        <w:rPr>
          <w:lang w:val="nl-NL"/>
        </w:rPr>
      </w:pPr>
      <w:r w:rsidRPr="00080EC8">
        <w:rPr>
          <w:lang w:val="nl-NL"/>
        </w:rPr>
        <w:t>Geboortedatum:</w:t>
      </w:r>
    </w:p>
    <w:p w14:paraId="2854E879" w14:textId="136B6FC7" w:rsidR="00362890" w:rsidRPr="00080EC8" w:rsidRDefault="00362890" w:rsidP="00080EC8">
      <w:pPr>
        <w:spacing w:after="0"/>
        <w:rPr>
          <w:lang w:val="nl-NL"/>
        </w:rPr>
      </w:pPr>
      <w:r w:rsidRPr="00080EC8">
        <w:rPr>
          <w:lang w:val="nl-NL"/>
        </w:rPr>
        <w:t>ID-nummer:</w:t>
      </w:r>
    </w:p>
    <w:p w14:paraId="5C6740A6" w14:textId="678A7B86" w:rsidR="00362890" w:rsidRPr="00080EC8" w:rsidRDefault="00362890" w:rsidP="00080EC8">
      <w:pPr>
        <w:spacing w:after="0"/>
        <w:rPr>
          <w:lang w:val="nl-NL"/>
        </w:rPr>
      </w:pPr>
      <w:r w:rsidRPr="00080EC8">
        <w:rPr>
          <w:lang w:val="nl-NL"/>
        </w:rPr>
        <w:t>Adres:</w:t>
      </w:r>
    </w:p>
    <w:p w14:paraId="00280BB8" w14:textId="7F35C803" w:rsidR="00362890" w:rsidRPr="00080EC8" w:rsidRDefault="00362890" w:rsidP="00080EC8">
      <w:pPr>
        <w:spacing w:after="0"/>
        <w:rPr>
          <w:lang w:val="nl-NL"/>
        </w:rPr>
      </w:pPr>
      <w:r w:rsidRPr="00080EC8">
        <w:rPr>
          <w:lang w:val="nl-NL"/>
        </w:rPr>
        <w:t>Telefoonnummer:</w:t>
      </w:r>
    </w:p>
    <w:p w14:paraId="79A22BF5" w14:textId="59677AFC" w:rsidR="00080EC8" w:rsidRDefault="00080EC8" w:rsidP="00080EC8">
      <w:pPr>
        <w:spacing w:after="0"/>
        <w:rPr>
          <w:lang w:val="nl-NL"/>
        </w:rPr>
      </w:pPr>
      <w:r w:rsidRPr="00080EC8">
        <w:rPr>
          <w:lang w:val="nl-NL"/>
        </w:rPr>
        <w:t>Polisnummer:</w:t>
      </w:r>
    </w:p>
    <w:p w14:paraId="2CE827E9" w14:textId="77777777" w:rsidR="00080EC8" w:rsidRPr="00080EC8" w:rsidRDefault="00080EC8" w:rsidP="00080EC8">
      <w:pPr>
        <w:spacing w:after="0" w:line="240" w:lineRule="auto"/>
        <w:rPr>
          <w:lang w:val="nl-NL"/>
        </w:rPr>
      </w:pPr>
    </w:p>
    <w:p w14:paraId="1B5640C0" w14:textId="77777777" w:rsidR="00362890" w:rsidRPr="00362890" w:rsidRDefault="00362890" w:rsidP="00362890">
      <w:pPr>
        <w:pStyle w:val="Heading3"/>
        <w:rPr>
          <w:lang w:val="nl-NL"/>
        </w:rPr>
      </w:pPr>
      <w:r w:rsidRPr="00362890">
        <w:rPr>
          <w:lang w:val="nl-NL"/>
        </w:rPr>
        <w:t>Pensioeninformatie</w:t>
      </w:r>
    </w:p>
    <w:p w14:paraId="09255751" w14:textId="4145A6B7" w:rsidR="00362890" w:rsidRPr="00362890" w:rsidRDefault="00362890" w:rsidP="00080EC8">
      <w:pPr>
        <w:spacing w:after="0"/>
        <w:rPr>
          <w:lang w:val="nl-NL"/>
        </w:rPr>
      </w:pPr>
      <w:r w:rsidRPr="00362890">
        <w:rPr>
          <w:lang w:val="nl-NL"/>
        </w:rPr>
        <w:t>Type pensioen: Ouderdom/Weduwen/Anders</w:t>
      </w:r>
    </w:p>
    <w:p w14:paraId="78937100" w14:textId="77678A73" w:rsidR="00362890" w:rsidRDefault="00362890" w:rsidP="00080EC8">
      <w:pPr>
        <w:spacing w:after="0"/>
        <w:rPr>
          <w:lang w:val="nl-NL"/>
        </w:rPr>
      </w:pPr>
      <w:r w:rsidRPr="00362890">
        <w:rPr>
          <w:lang w:val="nl-NL"/>
        </w:rPr>
        <w:t>Netto maandpensioen:</w:t>
      </w:r>
    </w:p>
    <w:p w14:paraId="2AE14E5F" w14:textId="77777777" w:rsidR="00080EC8" w:rsidRPr="00362890" w:rsidRDefault="00080EC8" w:rsidP="00080EC8">
      <w:pPr>
        <w:spacing w:after="0" w:line="240" w:lineRule="auto"/>
        <w:rPr>
          <w:lang w:val="nl-NL"/>
        </w:rPr>
      </w:pPr>
    </w:p>
    <w:p w14:paraId="2FBC8FB5" w14:textId="77777777" w:rsidR="00362890" w:rsidRPr="00362890" w:rsidRDefault="00362890" w:rsidP="00362890">
      <w:pPr>
        <w:pStyle w:val="Heading3"/>
        <w:rPr>
          <w:lang w:val="nl-NL"/>
        </w:rPr>
      </w:pPr>
      <w:r w:rsidRPr="00362890">
        <w:rPr>
          <w:lang w:val="nl-NL"/>
        </w:rPr>
        <w:t>Financiële situatie</w:t>
      </w:r>
    </w:p>
    <w:p w14:paraId="6FE1EA6B" w14:textId="19CC8FF8" w:rsidR="00362890" w:rsidRPr="00362890" w:rsidRDefault="00362890" w:rsidP="00362890">
      <w:pPr>
        <w:rPr>
          <w:lang w:val="nl-NL"/>
        </w:rPr>
      </w:pPr>
      <w:r w:rsidRPr="00362890">
        <w:rPr>
          <w:lang w:val="nl-NL"/>
        </w:rPr>
        <w:t>Andere leningen? (Ja/Nee + bedrag)</w:t>
      </w:r>
    </w:p>
    <w:p w14:paraId="4813648F" w14:textId="77777777" w:rsidR="00362890" w:rsidRPr="00362890" w:rsidRDefault="00362890" w:rsidP="00362890">
      <w:pPr>
        <w:pStyle w:val="Heading3"/>
        <w:rPr>
          <w:lang w:val="nl-NL"/>
        </w:rPr>
      </w:pPr>
      <w:r w:rsidRPr="00362890">
        <w:rPr>
          <w:lang w:val="nl-NL"/>
        </w:rPr>
        <w:t>Leningaanvraag</w:t>
      </w:r>
    </w:p>
    <w:p w14:paraId="2B05A2FC" w14:textId="434DAE45" w:rsidR="00362890" w:rsidRDefault="00362890" w:rsidP="00080EC8">
      <w:pPr>
        <w:spacing w:after="0"/>
        <w:rPr>
          <w:lang w:val="nl-NL"/>
        </w:rPr>
      </w:pPr>
      <w:r w:rsidRPr="00362890">
        <w:rPr>
          <w:lang w:val="nl-NL"/>
        </w:rPr>
        <w:t xml:space="preserve">Gewenst leenbedrag (max XCG </w:t>
      </w:r>
      <w:r w:rsidR="000C79E3">
        <w:rPr>
          <w:lang w:val="nl-NL"/>
        </w:rPr>
        <w:t>4</w:t>
      </w:r>
      <w:r w:rsidRPr="00362890">
        <w:rPr>
          <w:lang w:val="nl-NL"/>
        </w:rPr>
        <w:t>.000):</w:t>
      </w:r>
      <w:r>
        <w:rPr>
          <w:lang w:val="nl-NL"/>
        </w:rPr>
        <w:t xml:space="preserve"> XCG</w:t>
      </w:r>
      <w:r w:rsidR="000C79E3">
        <w:rPr>
          <w:lang w:val="nl-NL"/>
        </w:rPr>
        <w:t xml:space="preserve"> …………</w:t>
      </w:r>
      <w:proofErr w:type="gramStart"/>
      <w:r w:rsidR="000C79E3">
        <w:rPr>
          <w:lang w:val="nl-NL"/>
        </w:rPr>
        <w:t>…….</w:t>
      </w:r>
      <w:proofErr w:type="gramEnd"/>
      <w:r w:rsidR="000C79E3">
        <w:rPr>
          <w:lang w:val="nl-NL"/>
        </w:rPr>
        <w:t>.</w:t>
      </w:r>
    </w:p>
    <w:p w14:paraId="1396AF5E" w14:textId="68F8AF63" w:rsidR="000C79E3" w:rsidRDefault="000C79E3" w:rsidP="00080EC8">
      <w:pPr>
        <w:spacing w:after="0"/>
        <w:rPr>
          <w:lang w:val="nl-NL"/>
        </w:rPr>
      </w:pPr>
      <w:r w:rsidRPr="000C79E3">
        <w:rPr>
          <w:lang w:val="nl-NL"/>
        </w:rPr>
        <w:t>Gewenste looptijd (12/24/36, afhankelijk van leeftijd)</w:t>
      </w:r>
      <w:r w:rsidR="00080EC8" w:rsidRPr="00080EC8">
        <w:rPr>
          <w:vertAlign w:val="superscript"/>
          <w:lang w:val="nl-NL"/>
        </w:rPr>
        <w:footnoteReference w:id="1"/>
      </w:r>
      <w:r w:rsidRPr="000C79E3">
        <w:rPr>
          <w:lang w:val="nl-NL"/>
        </w:rPr>
        <w:t>:</w:t>
      </w:r>
    </w:p>
    <w:p w14:paraId="7609E090" w14:textId="36969361" w:rsidR="000C79E3" w:rsidRPr="000C79E3" w:rsidRDefault="000C79E3" w:rsidP="000C79E3">
      <w:pPr>
        <w:pStyle w:val="Heading3"/>
        <w:rPr>
          <w:lang w:val="nl-NL"/>
        </w:rPr>
      </w:pPr>
      <w:r w:rsidRPr="000C79E3">
        <w:rPr>
          <w:lang w:val="nl-NL"/>
        </w:rPr>
        <w:t>Burgerlijke staat &amp; partner</w:t>
      </w:r>
    </w:p>
    <w:p w14:paraId="73F8E647" w14:textId="775684CA" w:rsidR="000C79E3" w:rsidRPr="000C79E3" w:rsidRDefault="000C79E3" w:rsidP="00080EC8">
      <w:pPr>
        <w:spacing w:after="0"/>
        <w:rPr>
          <w:lang w:val="nl-NL"/>
        </w:rPr>
      </w:pPr>
      <w:r w:rsidRPr="000C79E3">
        <w:rPr>
          <w:lang w:val="nl-NL"/>
        </w:rPr>
        <w:t>Burgerlijke staat: Ongehuwd/Gehuwd/Duurzaam samenwonend</w:t>
      </w:r>
    </w:p>
    <w:p w14:paraId="2EA71646" w14:textId="741385E4" w:rsidR="000C79E3" w:rsidRDefault="000C79E3" w:rsidP="00080EC8">
      <w:pPr>
        <w:spacing w:after="0"/>
        <w:rPr>
          <w:lang w:val="nl-NL"/>
        </w:rPr>
      </w:pPr>
      <w:r w:rsidRPr="000C79E3">
        <w:rPr>
          <w:lang w:val="nl-NL"/>
        </w:rPr>
        <w:t>Partnernaam (indien van toepassing):</w:t>
      </w:r>
    </w:p>
    <w:p w14:paraId="3B9D69B9" w14:textId="77777777" w:rsidR="00080EC8" w:rsidRPr="000C79E3" w:rsidRDefault="00080EC8" w:rsidP="00080EC8">
      <w:pPr>
        <w:spacing w:after="0" w:line="240" w:lineRule="auto"/>
        <w:rPr>
          <w:lang w:val="nl-NL"/>
        </w:rPr>
      </w:pPr>
    </w:p>
    <w:p w14:paraId="495DB5FB" w14:textId="49A0CF8C" w:rsidR="00362890" w:rsidRDefault="00362890" w:rsidP="00E06696">
      <w:pPr>
        <w:pStyle w:val="Heading3"/>
        <w:spacing w:before="0"/>
        <w:rPr>
          <w:lang w:val="nl-NL"/>
        </w:rPr>
      </w:pPr>
      <w:r w:rsidRPr="00362890">
        <w:rPr>
          <w:lang w:val="nl-NL"/>
        </w:rPr>
        <w:t>Toestemmingen</w:t>
      </w:r>
    </w:p>
    <w:p w14:paraId="2B1B2A03" w14:textId="77777777" w:rsidR="00362890" w:rsidRPr="00362890" w:rsidRDefault="00362890" w:rsidP="00362890">
      <w:pPr>
        <w:rPr>
          <w:lang w:val="nl-NL"/>
        </w:rPr>
      </w:pPr>
      <w:r w:rsidRPr="00362890">
        <w:rPr>
          <w:lang w:val="nl-NL"/>
        </w:rPr>
        <w:t>- Ik verklaar dat de informatie juist is.</w:t>
      </w:r>
    </w:p>
    <w:p w14:paraId="4C278809" w14:textId="77777777" w:rsidR="00362890" w:rsidRPr="00362890" w:rsidRDefault="00362890" w:rsidP="00362890">
      <w:pPr>
        <w:rPr>
          <w:lang w:val="nl-NL"/>
        </w:rPr>
      </w:pPr>
      <w:r w:rsidRPr="00362890">
        <w:rPr>
          <w:lang w:val="nl-NL"/>
        </w:rPr>
        <w:t>- Ik geef toestemming voor gegevenscontrole.</w:t>
      </w:r>
    </w:p>
    <w:p w14:paraId="239A9E08" w14:textId="77777777" w:rsidR="00362890" w:rsidRPr="00362890" w:rsidRDefault="00362890" w:rsidP="00362890">
      <w:pPr>
        <w:rPr>
          <w:lang w:val="nl-NL"/>
        </w:rPr>
      </w:pPr>
      <w:r w:rsidRPr="00362890">
        <w:rPr>
          <w:lang w:val="nl-NL"/>
        </w:rPr>
        <w:t>- Ik geef toestemming voor automatische inhouding.</w:t>
      </w:r>
    </w:p>
    <w:p w14:paraId="710A6C54" w14:textId="77777777" w:rsidR="004B095F" w:rsidRPr="00E06696" w:rsidRDefault="004B095F" w:rsidP="004B095F">
      <w:pPr>
        <w:rPr>
          <w:b/>
          <w:bCs/>
          <w:lang w:val="nl-NL"/>
        </w:rPr>
      </w:pPr>
      <w:r w:rsidRPr="00E06696">
        <w:rPr>
          <w:b/>
          <w:bCs/>
          <w:lang w:val="nl-NL"/>
        </w:rPr>
        <w:t>Handtekening &amp; datum:</w:t>
      </w:r>
    </w:p>
    <w:p w14:paraId="7DAD6DCC" w14:textId="3FA030EC" w:rsidR="00362890" w:rsidRDefault="00362890" w:rsidP="00362890">
      <w:pPr>
        <w:rPr>
          <w:lang w:val="nl-NL"/>
        </w:rPr>
      </w:pPr>
    </w:p>
    <w:p w14:paraId="143DB398" w14:textId="77777777" w:rsidR="004B095F" w:rsidRPr="00362890" w:rsidRDefault="004B095F" w:rsidP="00362890">
      <w:pPr>
        <w:rPr>
          <w:lang w:val="nl-NL"/>
        </w:rPr>
      </w:pPr>
    </w:p>
    <w:sectPr w:rsidR="004B095F" w:rsidRPr="00362890" w:rsidSect="00E41D32">
      <w:headerReference w:type="default" r:id="rId11"/>
      <w:footerReference w:type="default" r:id="rId12"/>
      <w:pgSz w:w="11907" w:h="16839" w:code="9"/>
      <w:pgMar w:top="2268" w:right="1440" w:bottom="1440" w:left="709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19483" w14:textId="77777777" w:rsidR="00B029E9" w:rsidRDefault="00B029E9" w:rsidP="00B72DB3">
      <w:pPr>
        <w:spacing w:after="0" w:line="240" w:lineRule="auto"/>
      </w:pPr>
      <w:r>
        <w:separator/>
      </w:r>
    </w:p>
  </w:endnote>
  <w:endnote w:type="continuationSeparator" w:id="0">
    <w:p w14:paraId="53D0084A" w14:textId="77777777" w:rsidR="00B029E9" w:rsidRDefault="00B029E9" w:rsidP="00B72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5373" w14:textId="77777777" w:rsidR="00B72DB3" w:rsidRPr="000F4DFC" w:rsidRDefault="00B72DB3" w:rsidP="00B72DB3">
    <w:pPr>
      <w:ind w:hanging="567"/>
      <w:rPr>
        <w:color w:val="0099ED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EFDF0B5" wp14:editId="0F081A89">
          <wp:simplePos x="0" y="0"/>
          <wp:positionH relativeFrom="page">
            <wp:align>left</wp:align>
          </wp:positionH>
          <wp:positionV relativeFrom="page">
            <wp:posOffset>9667240</wp:posOffset>
          </wp:positionV>
          <wp:extent cx="7938135" cy="448310"/>
          <wp:effectExtent l="0" t="0" r="5715" b="8890"/>
          <wp:wrapSquare wrapText="bothSides"/>
          <wp:docPr id="1811824083" name="Picture 18118240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0" t="2255" r="1168" b="44925"/>
                  <a:stretch/>
                </pic:blipFill>
                <pic:spPr bwMode="auto">
                  <a:xfrm>
                    <a:off x="0" y="0"/>
                    <a:ext cx="7938135" cy="448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8818CD" w14:textId="77777777" w:rsidR="00B72DB3" w:rsidRDefault="00B72DB3">
    <w:pPr>
      <w:pStyle w:val="Footer"/>
    </w:pPr>
  </w:p>
  <w:p w14:paraId="572C48E3" w14:textId="77777777" w:rsidR="00B72DB3" w:rsidRDefault="00B72D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EFD93" w14:textId="77777777" w:rsidR="00B029E9" w:rsidRDefault="00B029E9" w:rsidP="00B72DB3">
      <w:pPr>
        <w:spacing w:after="0" w:line="240" w:lineRule="auto"/>
      </w:pPr>
      <w:r>
        <w:separator/>
      </w:r>
    </w:p>
  </w:footnote>
  <w:footnote w:type="continuationSeparator" w:id="0">
    <w:p w14:paraId="1D773BB4" w14:textId="77777777" w:rsidR="00B029E9" w:rsidRDefault="00B029E9" w:rsidP="00B72DB3">
      <w:pPr>
        <w:spacing w:after="0" w:line="240" w:lineRule="auto"/>
      </w:pPr>
      <w:r>
        <w:continuationSeparator/>
      </w:r>
    </w:p>
  </w:footnote>
  <w:footnote w:id="1">
    <w:p w14:paraId="3B78C1D4" w14:textId="66D3E264" w:rsidR="00080EC8" w:rsidRDefault="00080EC8">
      <w:pPr>
        <w:pStyle w:val="FootnoteText"/>
        <w:rPr>
          <w:lang w:val="nl-NL"/>
        </w:rPr>
      </w:pPr>
      <w:r>
        <w:rPr>
          <w:rStyle w:val="FootnoteReference"/>
        </w:rPr>
        <w:footnoteRef/>
      </w:r>
      <w:r w:rsidRPr="00080EC8">
        <w:rPr>
          <w:lang w:val="nl-NL"/>
        </w:rPr>
        <w:t xml:space="preserve"> </w:t>
      </w:r>
      <w:r w:rsidRPr="000C79E3">
        <w:rPr>
          <w:lang w:val="nl-NL"/>
        </w:rPr>
        <w:t xml:space="preserve">Max </w:t>
      </w:r>
      <w:proofErr w:type="gramStart"/>
      <w:r w:rsidRPr="000C79E3">
        <w:rPr>
          <w:lang w:val="nl-NL"/>
        </w:rPr>
        <w:t xml:space="preserve">looptijd: </w:t>
      </w:r>
      <w:r>
        <w:rPr>
          <w:lang w:val="nl-NL"/>
        </w:rPr>
        <w:t xml:space="preserve">  </w:t>
      </w:r>
      <w:proofErr w:type="gramEnd"/>
      <w:r>
        <w:rPr>
          <w:lang w:val="nl-NL"/>
        </w:rPr>
        <w:t xml:space="preserve">  </w:t>
      </w:r>
      <w:r w:rsidRPr="000C79E3">
        <w:rPr>
          <w:lang w:val="nl-NL"/>
        </w:rPr>
        <w:t>36</w:t>
      </w:r>
      <w:r>
        <w:rPr>
          <w:lang w:val="nl-NL"/>
        </w:rPr>
        <w:t xml:space="preserve"> maanden </w:t>
      </w:r>
      <w:proofErr w:type="gramStart"/>
      <w:r>
        <w:rPr>
          <w:lang w:val="nl-NL"/>
        </w:rPr>
        <w:t>indien</w:t>
      </w:r>
      <w:proofErr w:type="gramEnd"/>
      <w:r>
        <w:rPr>
          <w:lang w:val="nl-NL"/>
        </w:rPr>
        <w:t xml:space="preserve"> de verzekerde jonger is dan 71 jaar</w:t>
      </w:r>
    </w:p>
    <w:p w14:paraId="64E1E938" w14:textId="77777777" w:rsidR="00080EC8" w:rsidRDefault="00080EC8" w:rsidP="00080EC8">
      <w:pPr>
        <w:pStyle w:val="FootnoteText"/>
        <w:ind w:left="720" w:firstLine="720"/>
        <w:rPr>
          <w:lang w:val="nl-NL"/>
        </w:rPr>
      </w:pPr>
      <w:r w:rsidRPr="000C79E3">
        <w:rPr>
          <w:lang w:val="nl-NL"/>
        </w:rPr>
        <w:t>24</w:t>
      </w:r>
      <w:r>
        <w:rPr>
          <w:lang w:val="nl-NL"/>
        </w:rPr>
        <w:t xml:space="preserve"> maanden </w:t>
      </w:r>
      <w:proofErr w:type="gramStart"/>
      <w:r>
        <w:rPr>
          <w:lang w:val="nl-NL"/>
        </w:rPr>
        <w:t>indien</w:t>
      </w:r>
      <w:proofErr w:type="gramEnd"/>
      <w:r>
        <w:rPr>
          <w:lang w:val="nl-NL"/>
        </w:rPr>
        <w:t xml:space="preserve"> de verzekerde tussen de 71 en 79 jaar is</w:t>
      </w:r>
    </w:p>
    <w:p w14:paraId="0C88DD01" w14:textId="595D211D" w:rsidR="00080EC8" w:rsidRPr="00080EC8" w:rsidRDefault="00080EC8" w:rsidP="00080EC8">
      <w:pPr>
        <w:pStyle w:val="FootnoteText"/>
        <w:ind w:left="720" w:firstLine="720"/>
        <w:rPr>
          <w:lang w:val="nl-NL"/>
        </w:rPr>
      </w:pPr>
      <w:r>
        <w:rPr>
          <w:lang w:val="nl-NL"/>
        </w:rPr>
        <w:t xml:space="preserve">12 maanden </w:t>
      </w:r>
      <w:proofErr w:type="gramStart"/>
      <w:r>
        <w:rPr>
          <w:lang w:val="nl-NL"/>
        </w:rPr>
        <w:t>indien</w:t>
      </w:r>
      <w:proofErr w:type="gramEnd"/>
      <w:r>
        <w:rPr>
          <w:lang w:val="nl-NL"/>
        </w:rPr>
        <w:t xml:space="preserve"> de verzekerde 80 jaar of ouder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5E74" w14:textId="77777777" w:rsidR="00B72DB3" w:rsidRDefault="00DA6051" w:rsidP="00B014C9">
    <w:pPr>
      <w:ind w:right="-754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157206F" wp14:editId="6A2D7270">
          <wp:simplePos x="0" y="0"/>
          <wp:positionH relativeFrom="column">
            <wp:posOffset>4676775</wp:posOffset>
          </wp:positionH>
          <wp:positionV relativeFrom="paragraph">
            <wp:posOffset>-97773</wp:posOffset>
          </wp:positionV>
          <wp:extent cx="1457325" cy="663575"/>
          <wp:effectExtent l="0" t="0" r="9525" b="3175"/>
          <wp:wrapSquare wrapText="bothSides"/>
          <wp:docPr id="2139211546" name="Picture 21392115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66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7017"/>
    <w:multiLevelType w:val="hybridMultilevel"/>
    <w:tmpl w:val="DA020FBC"/>
    <w:lvl w:ilvl="0" w:tplc="EB3025C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12325"/>
    <w:multiLevelType w:val="hybridMultilevel"/>
    <w:tmpl w:val="FE3E3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677D6"/>
    <w:multiLevelType w:val="hybridMultilevel"/>
    <w:tmpl w:val="593E3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90D0A"/>
    <w:multiLevelType w:val="hybridMultilevel"/>
    <w:tmpl w:val="D6C27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C4592"/>
    <w:multiLevelType w:val="hybridMultilevel"/>
    <w:tmpl w:val="ECDEB9EA"/>
    <w:lvl w:ilvl="0" w:tplc="8042EB9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3026871">
    <w:abstractNumId w:val="2"/>
  </w:num>
  <w:num w:numId="2" w16cid:durableId="776143182">
    <w:abstractNumId w:val="1"/>
  </w:num>
  <w:num w:numId="3" w16cid:durableId="1412120015">
    <w:abstractNumId w:val="0"/>
  </w:num>
  <w:num w:numId="4" w16cid:durableId="1347712613">
    <w:abstractNumId w:val="3"/>
  </w:num>
  <w:num w:numId="5" w16cid:durableId="19771032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890"/>
    <w:rsid w:val="00006785"/>
    <w:rsid w:val="00056DB3"/>
    <w:rsid w:val="00080EC8"/>
    <w:rsid w:val="000A7967"/>
    <w:rsid w:val="000C79E3"/>
    <w:rsid w:val="000E7974"/>
    <w:rsid w:val="000F4DFC"/>
    <w:rsid w:val="001259E7"/>
    <w:rsid w:val="00177D32"/>
    <w:rsid w:val="001C7E1F"/>
    <w:rsid w:val="0022088C"/>
    <w:rsid w:val="00291773"/>
    <w:rsid w:val="002C49E9"/>
    <w:rsid w:val="00340278"/>
    <w:rsid w:val="00362890"/>
    <w:rsid w:val="00383FEC"/>
    <w:rsid w:val="003B22DD"/>
    <w:rsid w:val="004B095F"/>
    <w:rsid w:val="004E7781"/>
    <w:rsid w:val="00511E93"/>
    <w:rsid w:val="005E2CB3"/>
    <w:rsid w:val="006724AB"/>
    <w:rsid w:val="006816AE"/>
    <w:rsid w:val="006F5E8B"/>
    <w:rsid w:val="00702E2E"/>
    <w:rsid w:val="00721271"/>
    <w:rsid w:val="007D51C8"/>
    <w:rsid w:val="00832B9F"/>
    <w:rsid w:val="00897E8B"/>
    <w:rsid w:val="008D438D"/>
    <w:rsid w:val="008E07CC"/>
    <w:rsid w:val="009E12BC"/>
    <w:rsid w:val="00A12E28"/>
    <w:rsid w:val="00A5048C"/>
    <w:rsid w:val="00AB1C84"/>
    <w:rsid w:val="00AC1149"/>
    <w:rsid w:val="00B014C9"/>
    <w:rsid w:val="00B029E9"/>
    <w:rsid w:val="00B06715"/>
    <w:rsid w:val="00B50DAD"/>
    <w:rsid w:val="00B72DB3"/>
    <w:rsid w:val="00BA306B"/>
    <w:rsid w:val="00BC010C"/>
    <w:rsid w:val="00BD6D27"/>
    <w:rsid w:val="00BF5EED"/>
    <w:rsid w:val="00C76307"/>
    <w:rsid w:val="00D97A01"/>
    <w:rsid w:val="00DA6051"/>
    <w:rsid w:val="00DF34A9"/>
    <w:rsid w:val="00E04C12"/>
    <w:rsid w:val="00E06696"/>
    <w:rsid w:val="00E2091A"/>
    <w:rsid w:val="00E41D32"/>
    <w:rsid w:val="00E5295A"/>
    <w:rsid w:val="00E5570D"/>
    <w:rsid w:val="00E63197"/>
    <w:rsid w:val="00E716D1"/>
    <w:rsid w:val="00ED1067"/>
    <w:rsid w:val="00FA33AE"/>
    <w:rsid w:val="00FA6B60"/>
    <w:rsid w:val="00FC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14932"/>
  <w15:chartTrackingRefBased/>
  <w15:docId w15:val="{8A73A1EB-E115-40D6-9F3A-354CD915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890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8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8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89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E28"/>
    <w:rPr>
      <w:rFonts w:ascii="Segoe UI" w:hAnsi="Segoe UI" w:cs="Segoe UI"/>
      <w:sz w:val="18"/>
      <w:szCs w:val="18"/>
      <w:lang w:val="pap-029"/>
    </w:rPr>
  </w:style>
  <w:style w:type="character" w:styleId="Hyperlink">
    <w:name w:val="Hyperlink"/>
    <w:basedOn w:val="DefaultParagraphFont"/>
    <w:uiPriority w:val="99"/>
    <w:unhideWhenUsed/>
    <w:rsid w:val="000F4D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2DB3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pap-029"/>
    </w:rPr>
  </w:style>
  <w:style w:type="character" w:customStyle="1" w:styleId="HeaderChar">
    <w:name w:val="Header Char"/>
    <w:basedOn w:val="DefaultParagraphFont"/>
    <w:link w:val="Header"/>
    <w:uiPriority w:val="99"/>
    <w:rsid w:val="00B72DB3"/>
    <w:rPr>
      <w:lang w:val="pap-029"/>
    </w:rPr>
  </w:style>
  <w:style w:type="paragraph" w:styleId="Footer">
    <w:name w:val="footer"/>
    <w:basedOn w:val="Normal"/>
    <w:link w:val="FooterChar"/>
    <w:uiPriority w:val="99"/>
    <w:unhideWhenUsed/>
    <w:rsid w:val="00B72DB3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val="pap-029"/>
    </w:rPr>
  </w:style>
  <w:style w:type="character" w:customStyle="1" w:styleId="FooterChar">
    <w:name w:val="Footer Char"/>
    <w:basedOn w:val="DefaultParagraphFont"/>
    <w:link w:val="Footer"/>
    <w:uiPriority w:val="99"/>
    <w:rsid w:val="00B72DB3"/>
    <w:rPr>
      <w:lang w:val="pap-029"/>
    </w:rPr>
  </w:style>
  <w:style w:type="character" w:customStyle="1" w:styleId="Heading1Char">
    <w:name w:val="Heading 1 Char"/>
    <w:basedOn w:val="DefaultParagraphFont"/>
    <w:link w:val="Heading1"/>
    <w:uiPriority w:val="9"/>
    <w:rsid w:val="0036289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8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6289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36289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67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6715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6715"/>
    <w:rPr>
      <w:rFonts w:eastAsiaTheme="minorEastAsi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06715"/>
    <w:pPr>
      <w:spacing w:after="0" w:line="240" w:lineRule="auto"/>
    </w:pPr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EC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EC8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E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Briefpapier%20electronisch\Vervolgblad%20Lif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F288F4F0679F4FA80561F5D31D5A02" ma:contentTypeVersion="10" ma:contentTypeDescription="Create a new document." ma:contentTypeScope="" ma:versionID="5cc09049e2a34e95c7c00dbfc978c1c7">
  <xsd:schema xmlns:xsd="http://www.w3.org/2001/XMLSchema" xmlns:xs="http://www.w3.org/2001/XMLSchema" xmlns:p="http://schemas.microsoft.com/office/2006/metadata/properties" xmlns:ns3="ca987f2a-0879-490f-962e-8da8b19497cb" targetNamespace="http://schemas.microsoft.com/office/2006/metadata/properties" ma:root="true" ma:fieldsID="de8fc79a07468fc52f2816a5c899f2d9" ns3:_="">
    <xsd:import namespace="ca987f2a-0879-490f-962e-8da8b19497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87f2a-0879-490f-962e-8da8b19497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a987f2a-0879-490f-962e-8da8b19497cb" xsi:nil="true"/>
  </documentManagement>
</p:properties>
</file>

<file path=customXml/itemProps1.xml><?xml version="1.0" encoding="utf-8"?>
<ds:datastoreItem xmlns:ds="http://schemas.openxmlformats.org/officeDocument/2006/customXml" ds:itemID="{CC4F2190-26F5-4C1C-970C-A52D11AA86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FDAAFD-9A1E-4437-9B17-A3EABEFE6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987f2a-0879-490f-962e-8da8b19497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78D909-3AD4-43B5-93DB-DD561F6F24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030858-7167-43BB-8FCD-1C54AA7B0CCF}">
  <ds:schemaRefs>
    <ds:schemaRef ds:uri="http://schemas.microsoft.com/office/2006/metadata/properties"/>
    <ds:schemaRef ds:uri="http://schemas.microsoft.com/office/infopath/2007/PartnerControls"/>
    <ds:schemaRef ds:uri="ca987f2a-0879-490f-962e-8da8b19497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Vervolgblad Life</Template>
  <TotalTime>3</TotalTime>
  <Pages>1</Pages>
  <Words>108</Words>
  <Characters>597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Dalnoot</dc:creator>
  <cp:keywords/>
  <dc:description/>
  <cp:lastModifiedBy>Jenice Barry</cp:lastModifiedBy>
  <cp:revision>2</cp:revision>
  <cp:lastPrinted>2020-11-18T18:11:00Z</cp:lastPrinted>
  <dcterms:created xsi:type="dcterms:W3CDTF">2026-10-01T13:50:00Z</dcterms:created>
  <dcterms:modified xsi:type="dcterms:W3CDTF">2026-10-01T13:50:00Z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0x0101003FF288F4F0679F4FA80561F5D31D5A02</vt:lpwstr>
  </property>
</Properties>
</file>